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5011" w:rsidRPr="00B96D54" w:rsidRDefault="00805011" w:rsidP="00B96D54">
      <w:pPr>
        <w:pStyle w:val="NormalWeb"/>
        <w:spacing w:before="0" w:after="0"/>
        <w:rPr>
          <w:rFonts w:ascii="Comic Sans MS" w:hAnsi="Comic Sans MS" w:cs="Comic Sans MS"/>
          <w:b/>
          <w:bCs/>
          <w:color w:val="CC0000"/>
          <w:sz w:val="40"/>
          <w:szCs w:val="40"/>
        </w:rPr>
      </w:pPr>
      <w:r>
        <w:t xml:space="preserve"> 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ýsledek obrázku pro prázdniny" style="width:140.25pt;height:140.25pt">
            <v:imagedata r:id="rId5" r:href="rId6"/>
          </v:shape>
        </w:pict>
      </w:r>
      <w:r>
        <w:t xml:space="preserve">                                 </w:t>
      </w:r>
      <w:r w:rsidRPr="001C6E3E">
        <w:rPr>
          <w:b/>
          <w:bCs/>
          <w:color w:val="3366FF"/>
          <w:sz w:val="40"/>
          <w:szCs w:val="40"/>
        </w:rPr>
        <w:t>Plán činnosti – červen 2016</w:t>
      </w:r>
      <w:r>
        <w:rPr>
          <w:b/>
          <w:bCs/>
          <w:color w:val="00B050"/>
          <w:sz w:val="36"/>
          <w:szCs w:val="36"/>
        </w:rPr>
        <w:t xml:space="preserve">           </w:t>
      </w:r>
      <w:r w:rsidRPr="000126DB">
        <w:rPr>
          <w:rFonts w:ascii="Comic Sans MS" w:hAnsi="Comic Sans MS" w:cs="Comic Sans MS"/>
          <w:b/>
          <w:bCs/>
          <w:color w:val="00B050"/>
          <w:sz w:val="36"/>
          <w:szCs w:val="36"/>
        </w:rPr>
        <w:tab/>
      </w:r>
      <w:r>
        <w:pict>
          <v:shape id="_x0000_i1026" type="#_x0000_t75" alt="" style="width:213.75pt;height:135.75pt">
            <v:imagedata r:id="rId7" r:href="rId8"/>
          </v:shape>
        </w:pict>
      </w:r>
      <w:r>
        <w:t xml:space="preserve">                                                                                                                           </w:t>
      </w:r>
    </w:p>
    <w:p w:rsidR="00805011" w:rsidRDefault="00805011">
      <w:pPr>
        <w:pStyle w:val="NormalWeb"/>
        <w:spacing w:after="0"/>
        <w:jc w:val="center"/>
        <w:rPr>
          <w:color w:val="FF66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313"/>
        <w:gridCol w:w="1506"/>
        <w:gridCol w:w="1471"/>
        <w:gridCol w:w="5811"/>
        <w:gridCol w:w="1985"/>
        <w:gridCol w:w="1133"/>
        <w:gridCol w:w="1419"/>
      </w:tblGrid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Datum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Čas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Místo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Obsah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Partner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b/>
                <w:bCs/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Vstupné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882F4F" w:rsidRDefault="00805011">
            <w:pPr>
              <w:pStyle w:val="NormalWeb"/>
              <w:spacing w:before="0"/>
              <w:jc w:val="center"/>
              <w:rPr>
                <w:color w:val="FF0000"/>
              </w:rPr>
            </w:pPr>
            <w:r w:rsidRPr="00882F4F">
              <w:rPr>
                <w:b/>
                <w:bCs/>
                <w:color w:val="FF0000"/>
              </w:rPr>
              <w:t>Zodp.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Průběžně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Ve třídách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82F4F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IB – Modrá planeta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8E42F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8E42F9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Pg. pracovnice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9E1E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dopoledne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b/>
                <w:color w:val="FF6600"/>
              </w:rPr>
            </w:pPr>
            <w:r w:rsidRPr="00882F4F">
              <w:rPr>
                <w:sz w:val="20"/>
                <w:szCs w:val="20"/>
              </w:rPr>
              <w:t>MŠ</w:t>
            </w:r>
            <w:r>
              <w:rPr>
                <w:sz w:val="20"/>
                <w:szCs w:val="20"/>
              </w:rPr>
              <w:t xml:space="preserve"> Dittersdorfova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„Ukaž co umíš“ – vymezená aktivita v rámci projektu „Logohříčky se slovíčky“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MŠ Dittersdorfova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/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  <w:p w:rsidR="00805011" w:rsidRPr="00B96D54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Z. Poulíčková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671B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882F4F">
              <w:rPr>
                <w:sz w:val="20"/>
                <w:szCs w:val="20"/>
              </w:rPr>
              <w:t>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 – 11,00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3D2DDD">
            <w:pPr>
              <w:rPr>
                <w:b/>
                <w:color w:val="FF6600"/>
              </w:rPr>
            </w:pPr>
            <w:r w:rsidRPr="00882F4F">
              <w:rPr>
                <w:sz w:val="20"/>
                <w:szCs w:val="20"/>
              </w:rPr>
              <w:t>Školní zahrada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82F4F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MDD – „Kapitáne kam s tou lodí“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 Freyová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70,-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Pg. pracovnice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882F4F">
              <w:rPr>
                <w:sz w:val="20"/>
                <w:szCs w:val="20"/>
              </w:rPr>
              <w:t xml:space="preserve">. 6. 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ZŠ B. Němcové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Pohádkový den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ZŠ B. Němcové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Pg. pracovnice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Default="00805011" w:rsidP="00671B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6. 6.</w:t>
            </w:r>
          </w:p>
          <w:p w:rsidR="00805011" w:rsidRPr="00882F4F" w:rsidRDefault="00805011" w:rsidP="00671B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7,30 – 13,00</w:t>
            </w:r>
          </w:p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7,30 – 16,00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Bludov</w:t>
            </w:r>
          </w:p>
          <w:p w:rsidR="00805011" w:rsidRPr="00B96D54" w:rsidRDefault="008050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Bludov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Školní výlet – „Pradědovo dětské muzeum“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mladší děti</w:t>
            </w:r>
          </w:p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starší děti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250,-</w:t>
            </w:r>
          </w:p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250,-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882F4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882F4F">
              <w:rPr>
                <w:sz w:val="20"/>
                <w:szCs w:val="20"/>
              </w:rPr>
              <w:t>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</w:t>
            </w:r>
            <w:r w:rsidRPr="00882F4F">
              <w:rPr>
                <w:sz w:val="20"/>
                <w:szCs w:val="20"/>
              </w:rPr>
              <w:t>30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MŠ</w:t>
            </w:r>
            <w:r>
              <w:rPr>
                <w:sz w:val="20"/>
                <w:szCs w:val="20"/>
              </w:rPr>
              <w:t xml:space="preserve"> Tyršova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Schůzka s rodiči nově zapsaných dětí do MŠ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  <w:p w:rsidR="00805011" w:rsidRPr="00B96D54" w:rsidRDefault="00805011" w:rsidP="00C5661A">
            <w:pPr>
              <w:rPr>
                <w:sz w:val="20"/>
                <w:szCs w:val="20"/>
              </w:rPr>
            </w:pP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9.6.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</w:t>
            </w:r>
            <w:r w:rsidRPr="00882F4F">
              <w:rPr>
                <w:sz w:val="20"/>
                <w:szCs w:val="20"/>
              </w:rPr>
              <w:t>30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rPr>
                <w:b/>
                <w:color w:val="FF6600"/>
              </w:rPr>
            </w:pPr>
            <w:r w:rsidRPr="00882F4F">
              <w:rPr>
                <w:sz w:val="20"/>
                <w:szCs w:val="20"/>
              </w:rPr>
              <w:t>Kaple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Rozloučení s předškoláky – „Pasování plné špásování“</w:t>
            </w:r>
          </w:p>
          <w:p w:rsidR="00805011" w:rsidRPr="001C6E3E" w:rsidRDefault="00805011">
            <w:pPr>
              <w:rPr>
                <w:color w:val="3366FF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Rodiče</w:t>
            </w:r>
          </w:p>
          <w:p w:rsidR="00805011" w:rsidRPr="00320AA3" w:rsidRDefault="0080501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320AA3">
              <w:rPr>
                <w:sz w:val="20"/>
                <w:szCs w:val="20"/>
              </w:rPr>
              <w:t>. Urbánek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  <w:p w:rsidR="00805011" w:rsidRPr="00B96D54" w:rsidRDefault="008050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Obzinová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3D2DDD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9. 6.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96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</w:t>
            </w:r>
            <w:r w:rsidRPr="00882F4F">
              <w:rPr>
                <w:sz w:val="20"/>
                <w:szCs w:val="20"/>
              </w:rPr>
              <w:t>00-16</w:t>
            </w:r>
            <w:r>
              <w:rPr>
                <w:sz w:val="20"/>
                <w:szCs w:val="20"/>
              </w:rPr>
              <w:t>,30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D21629">
            <w:pPr>
              <w:rPr>
                <w:b/>
                <w:color w:val="FF6600"/>
              </w:rPr>
            </w:pPr>
            <w:r w:rsidRPr="00882F4F">
              <w:rPr>
                <w:sz w:val="20"/>
                <w:szCs w:val="20"/>
              </w:rPr>
              <w:t>MŠD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F02DC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Prázdninové platby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/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L. Pecinová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10,20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BB402B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Třída Včeliček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„Boty dělaj člověka“- divadelní pohádka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Michaela Borošová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40,-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 Obzinová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6.</w:t>
            </w:r>
            <w:r w:rsidRPr="00882F4F">
              <w:rPr>
                <w:sz w:val="20"/>
                <w:szCs w:val="20"/>
              </w:rPr>
              <w:t xml:space="preserve">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Průběžně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Ve třídách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IB – Barevný svět kolem nás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Pg. pracovnice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B51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16. 6.</w:t>
            </w:r>
            <w:r w:rsidRPr="00882F4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B513D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16:30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B513D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MŠ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BB513D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Spaní v mateřské škole pro děti odcházející do 1. tř. ZŠ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B513D">
            <w:pPr>
              <w:suppressAutoHyphens w:val="0"/>
              <w:snapToGrid w:val="0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BB513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BB513D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Pg. pracovnice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Pr="00882F4F">
              <w:rPr>
                <w:sz w:val="20"/>
                <w:szCs w:val="20"/>
              </w:rPr>
              <w:t>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b/>
                <w:color w:val="FF6600"/>
              </w:rPr>
            </w:pPr>
            <w:r>
              <w:rPr>
                <w:sz w:val="20"/>
                <w:szCs w:val="20"/>
              </w:rPr>
              <w:t>Radnice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3366FF"/>
                <w:sz w:val="20"/>
                <w:szCs w:val="20"/>
              </w:rPr>
            </w:pPr>
            <w:r w:rsidRPr="001C6E3E">
              <w:rPr>
                <w:b/>
                <w:color w:val="3366FF"/>
              </w:rPr>
              <w:t>Vystoupení u příležitosti Vítání občánků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29</w:t>
            </w:r>
            <w:r w:rsidRPr="00882F4F">
              <w:rPr>
                <w:sz w:val="20"/>
                <w:szCs w:val="20"/>
              </w:rPr>
              <w:t>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fotbalové hřiště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Ukázka sokolnictví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50,-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J. Matlochová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7:06 – 9:00</w:t>
            </w:r>
          </w:p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11:00 – 16:00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MŠT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Konečné vyúčtování plateb předškolních dětí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L.Pecinová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30. 6.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7:06 – 9:00</w:t>
            </w:r>
          </w:p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11:00 – 16:00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MŠD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3366FF"/>
              </w:rPr>
            </w:pPr>
            <w:r w:rsidRPr="001C6E3E">
              <w:rPr>
                <w:b/>
                <w:color w:val="3366FF"/>
              </w:rPr>
              <w:t>Konečné vyúčtování plateb předškolních dětí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uppressAutoHyphens w:val="0"/>
              <w:snapToGrid w:val="0"/>
              <w:rPr>
                <w:sz w:val="20"/>
                <w:szCs w:val="20"/>
              </w:rPr>
            </w:pPr>
            <w:r w:rsidRPr="00882F4F">
              <w:rPr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882F4F" w:rsidRDefault="00805011" w:rsidP="00C5661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B96D54" w:rsidRDefault="00805011" w:rsidP="00C5661A">
            <w:pPr>
              <w:rPr>
                <w:sz w:val="20"/>
                <w:szCs w:val="20"/>
              </w:rPr>
            </w:pPr>
            <w:r w:rsidRPr="00B96D54">
              <w:rPr>
                <w:sz w:val="20"/>
                <w:szCs w:val="20"/>
              </w:rPr>
              <w:t>L.Pecinová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19. 8.</w:t>
            </w:r>
          </w:p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22. 8.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MŠT</w:t>
            </w:r>
          </w:p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MŠD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rPr>
                <w:b/>
                <w:color w:val="000080"/>
              </w:rPr>
            </w:pPr>
            <w:r w:rsidRPr="001C6E3E">
              <w:rPr>
                <w:b/>
                <w:color w:val="000080"/>
              </w:rPr>
              <w:t>Inkasní platby - září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suppressAutoHyphens w:val="0"/>
              <w:snapToGrid w:val="0"/>
              <w:rPr>
                <w:color w:val="00008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C5661A">
            <w:pPr>
              <w:snapToGrid w:val="0"/>
              <w:rPr>
                <w:color w:val="00008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1C6E3E" w:rsidRDefault="00805011" w:rsidP="00C5661A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L.Pecinová</w:t>
            </w:r>
          </w:p>
        </w:tc>
      </w:tr>
      <w:tr w:rsidR="00805011" w:rsidTr="001C6E3E">
        <w:tc>
          <w:tcPr>
            <w:tcW w:w="1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E42F9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1. 9.</w:t>
            </w:r>
          </w:p>
          <w:p w:rsidR="00805011" w:rsidRPr="001C6E3E" w:rsidRDefault="00805011" w:rsidP="008E42F9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2. 9.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E42F9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7:06 – 9:00</w:t>
            </w:r>
          </w:p>
          <w:p w:rsidR="00805011" w:rsidRPr="001C6E3E" w:rsidRDefault="00805011" w:rsidP="008E42F9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11:00 – 16:00</w:t>
            </w:r>
          </w:p>
        </w:tc>
        <w:tc>
          <w:tcPr>
            <w:tcW w:w="1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545792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MŠD</w:t>
            </w:r>
          </w:p>
          <w:p w:rsidR="00805011" w:rsidRPr="001C6E3E" w:rsidRDefault="00805011" w:rsidP="00545792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MŠT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545792">
            <w:pPr>
              <w:rPr>
                <w:b/>
                <w:color w:val="000080"/>
              </w:rPr>
            </w:pPr>
            <w:r w:rsidRPr="001C6E3E">
              <w:rPr>
                <w:b/>
                <w:color w:val="000080"/>
              </w:rPr>
              <w:t>Platby v hotovosti - září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E42F9">
            <w:pPr>
              <w:suppressAutoHyphens w:val="0"/>
              <w:snapToGrid w:val="0"/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Rodiče</w:t>
            </w:r>
          </w:p>
        </w:tc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05011" w:rsidRPr="001C6E3E" w:rsidRDefault="00805011" w:rsidP="008E42F9">
            <w:pPr>
              <w:snapToGrid w:val="0"/>
              <w:rPr>
                <w:color w:val="00008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5011" w:rsidRPr="001C6E3E" w:rsidRDefault="00805011" w:rsidP="008E42F9">
            <w:pPr>
              <w:rPr>
                <w:color w:val="000080"/>
                <w:sz w:val="20"/>
                <w:szCs w:val="20"/>
              </w:rPr>
            </w:pPr>
            <w:r w:rsidRPr="001C6E3E">
              <w:rPr>
                <w:color w:val="000080"/>
                <w:sz w:val="20"/>
                <w:szCs w:val="20"/>
              </w:rPr>
              <w:t>L.Pecinová</w:t>
            </w:r>
          </w:p>
        </w:tc>
      </w:tr>
    </w:tbl>
    <w:p w:rsidR="00805011" w:rsidRDefault="00805011"/>
    <w:sectPr w:rsidR="00805011" w:rsidSect="00320AA3">
      <w:pgSz w:w="16838" w:h="11906" w:orient="landscape"/>
      <w:pgMar w:top="284" w:right="998" w:bottom="567" w:left="902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E40B14"/>
    <w:multiLevelType w:val="hybridMultilevel"/>
    <w:tmpl w:val="DCA4077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126DB"/>
    <w:rsid w:val="00043B15"/>
    <w:rsid w:val="00045E49"/>
    <w:rsid w:val="000A1E4D"/>
    <w:rsid w:val="000E6AD8"/>
    <w:rsid w:val="000F7A36"/>
    <w:rsid w:val="001962C2"/>
    <w:rsid w:val="001C6E3E"/>
    <w:rsid w:val="0024265A"/>
    <w:rsid w:val="00320AA3"/>
    <w:rsid w:val="003D2DDD"/>
    <w:rsid w:val="004025EC"/>
    <w:rsid w:val="004166A1"/>
    <w:rsid w:val="004C7D7E"/>
    <w:rsid w:val="00545792"/>
    <w:rsid w:val="00671BC1"/>
    <w:rsid w:val="006A7508"/>
    <w:rsid w:val="00742E87"/>
    <w:rsid w:val="00792223"/>
    <w:rsid w:val="00805011"/>
    <w:rsid w:val="00882F4F"/>
    <w:rsid w:val="008E42F9"/>
    <w:rsid w:val="008F02DC"/>
    <w:rsid w:val="009843D6"/>
    <w:rsid w:val="009B2149"/>
    <w:rsid w:val="009E1E39"/>
    <w:rsid w:val="00A54CB8"/>
    <w:rsid w:val="00AB50E5"/>
    <w:rsid w:val="00B96D54"/>
    <w:rsid w:val="00BB402B"/>
    <w:rsid w:val="00BB513D"/>
    <w:rsid w:val="00C5661A"/>
    <w:rsid w:val="00C96EC6"/>
    <w:rsid w:val="00CE035D"/>
    <w:rsid w:val="00D21629"/>
    <w:rsid w:val="00D76A55"/>
    <w:rsid w:val="00ED10C4"/>
    <w:rsid w:val="00EF16AB"/>
    <w:rsid w:val="00EF3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3E"/>
    <w:pPr>
      <w:suppressAutoHyphens/>
    </w:pPr>
    <w:rPr>
      <w:rFonts w:eastAsia="Batang"/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D76A55"/>
  </w:style>
  <w:style w:type="character" w:customStyle="1" w:styleId="Standardnpsmoodstavce3">
    <w:name w:val="Standardní písmo odstavce3"/>
    <w:uiPriority w:val="99"/>
    <w:rsid w:val="00D76A55"/>
  </w:style>
  <w:style w:type="character" w:customStyle="1" w:styleId="Standardnpsmoodstavce2">
    <w:name w:val="Standardní písmo odstavce2"/>
    <w:uiPriority w:val="99"/>
    <w:rsid w:val="00D76A55"/>
  </w:style>
  <w:style w:type="character" w:customStyle="1" w:styleId="WW8Num1z0">
    <w:name w:val="WW8Num1z0"/>
    <w:uiPriority w:val="99"/>
    <w:rsid w:val="00D76A55"/>
  </w:style>
  <w:style w:type="character" w:customStyle="1" w:styleId="WW8Num1z1">
    <w:name w:val="WW8Num1z1"/>
    <w:uiPriority w:val="99"/>
    <w:rsid w:val="00D76A55"/>
  </w:style>
  <w:style w:type="character" w:customStyle="1" w:styleId="WW8Num1z2">
    <w:name w:val="WW8Num1z2"/>
    <w:uiPriority w:val="99"/>
    <w:rsid w:val="00D76A55"/>
  </w:style>
  <w:style w:type="character" w:customStyle="1" w:styleId="WW8Num1z3">
    <w:name w:val="WW8Num1z3"/>
    <w:uiPriority w:val="99"/>
    <w:rsid w:val="00D76A55"/>
  </w:style>
  <w:style w:type="character" w:customStyle="1" w:styleId="WW8Num1z4">
    <w:name w:val="WW8Num1z4"/>
    <w:uiPriority w:val="99"/>
    <w:rsid w:val="00D76A55"/>
  </w:style>
  <w:style w:type="character" w:customStyle="1" w:styleId="WW8Num1z5">
    <w:name w:val="WW8Num1z5"/>
    <w:uiPriority w:val="99"/>
    <w:rsid w:val="00D76A55"/>
  </w:style>
  <w:style w:type="character" w:customStyle="1" w:styleId="WW8Num1z6">
    <w:name w:val="WW8Num1z6"/>
    <w:uiPriority w:val="99"/>
    <w:rsid w:val="00D76A55"/>
  </w:style>
  <w:style w:type="character" w:customStyle="1" w:styleId="WW8Num1z7">
    <w:name w:val="WW8Num1z7"/>
    <w:uiPriority w:val="99"/>
    <w:rsid w:val="00D76A55"/>
  </w:style>
  <w:style w:type="character" w:customStyle="1" w:styleId="WW8Num1z8">
    <w:name w:val="WW8Num1z8"/>
    <w:uiPriority w:val="99"/>
    <w:rsid w:val="00D76A55"/>
  </w:style>
  <w:style w:type="character" w:customStyle="1" w:styleId="Standardnpsmoodstavce1">
    <w:name w:val="Standardní písmo odstavce1"/>
    <w:uiPriority w:val="99"/>
    <w:rsid w:val="00D76A55"/>
  </w:style>
  <w:style w:type="character" w:customStyle="1" w:styleId="Symbolyproslovn">
    <w:name w:val="Symboly pro číslování"/>
    <w:uiPriority w:val="99"/>
    <w:rsid w:val="00D76A55"/>
  </w:style>
  <w:style w:type="paragraph" w:customStyle="1" w:styleId="Nadpis">
    <w:name w:val="Nadpis"/>
    <w:basedOn w:val="Normal"/>
    <w:next w:val="BodyText"/>
    <w:uiPriority w:val="99"/>
    <w:rsid w:val="00D76A55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76A5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eastAsia="Batang" w:cs="Times New Roman"/>
      <w:sz w:val="24"/>
      <w:szCs w:val="24"/>
      <w:lang w:eastAsia="ar-SA" w:bidi="ar-SA"/>
    </w:rPr>
  </w:style>
  <w:style w:type="paragraph" w:styleId="List">
    <w:name w:val="List"/>
    <w:basedOn w:val="BodyText"/>
    <w:uiPriority w:val="99"/>
    <w:rsid w:val="00D76A55"/>
    <w:rPr>
      <w:rFonts w:cs="Mangal"/>
    </w:rPr>
  </w:style>
  <w:style w:type="paragraph" w:customStyle="1" w:styleId="Popisek">
    <w:name w:val="Popisek"/>
    <w:basedOn w:val="Normal"/>
    <w:uiPriority w:val="99"/>
    <w:rsid w:val="00D76A5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al"/>
    <w:uiPriority w:val="99"/>
    <w:rsid w:val="00D76A55"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rsid w:val="00D76A55"/>
    <w:pPr>
      <w:spacing w:before="280" w:after="119"/>
    </w:pPr>
  </w:style>
  <w:style w:type="paragraph" w:customStyle="1" w:styleId="Obsahtabulky">
    <w:name w:val="Obsah tabulky"/>
    <w:basedOn w:val="Normal"/>
    <w:uiPriority w:val="99"/>
    <w:rsid w:val="00D76A55"/>
    <w:pPr>
      <w:suppressLineNumbers/>
    </w:pPr>
  </w:style>
  <w:style w:type="paragraph" w:customStyle="1" w:styleId="Nadpistabulky">
    <w:name w:val="Nadpis tabulky"/>
    <w:basedOn w:val="Obsahtabulky"/>
    <w:uiPriority w:val="99"/>
    <w:rsid w:val="00D76A55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kolnicasopis.cz/obrazky/_modra_planeta_kristyna_malyskova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encrypted-tbn2.gstatic.com/images?q=tbn:ANd9GcS8wRUI_BPTik1ftw9d1TN0PT7puCjB7QXptVzTh3I1eDs7j1rlPw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2</Pages>
  <Words>303</Words>
  <Characters>1789</Characters>
  <Application>Microsoft Office Outlook</Application>
  <DocSecurity>0</DocSecurity>
  <Lines>0</Lines>
  <Paragraphs>0</Paragraphs>
  <ScaleCrop>false</ScaleCrop>
  <Company>MŠ Kopretina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Plán činnosti – červen 2016           </dc:title>
  <dc:subject/>
  <dc:creator>krtek</dc:creator>
  <cp:keywords/>
  <dc:description/>
  <cp:lastModifiedBy>happy</cp:lastModifiedBy>
  <cp:revision>3</cp:revision>
  <cp:lastPrinted>2016-05-31T09:12:00Z</cp:lastPrinted>
  <dcterms:created xsi:type="dcterms:W3CDTF">2016-06-01T05:55:00Z</dcterms:created>
  <dcterms:modified xsi:type="dcterms:W3CDTF">2016-06-01T06:05:00Z</dcterms:modified>
</cp:coreProperties>
</file>